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59" w:rsidRPr="00EE48A5" w:rsidRDefault="001E7E59" w:rsidP="00C72C8A">
      <w:pPr>
        <w:pStyle w:val="a6"/>
        <w:shd w:val="clear" w:color="auto" w:fill="FFFFFF"/>
        <w:spacing w:before="0" w:beforeAutospacing="0" w:after="0" w:afterAutospacing="0" w:line="330" w:lineRule="atLeast"/>
        <w:jc w:val="center"/>
        <w:rPr>
          <w:rStyle w:val="a9"/>
          <w:b w:val="0"/>
          <w:iCs/>
          <w:color w:val="0070C0"/>
          <w:sz w:val="36"/>
          <w:szCs w:val="36"/>
        </w:rPr>
      </w:pPr>
      <w:r w:rsidRPr="00EE48A5">
        <w:rPr>
          <w:b/>
          <w:color w:val="0070C0"/>
          <w:sz w:val="36"/>
          <w:szCs w:val="36"/>
        </w:rPr>
        <w:t>День матери</w:t>
      </w:r>
      <w:r w:rsidR="00424C26" w:rsidRPr="00EE48A5">
        <w:rPr>
          <w:b/>
          <w:bCs/>
          <w:iCs/>
          <w:color w:val="0070C0"/>
          <w:sz w:val="36"/>
          <w:szCs w:val="36"/>
        </w:rPr>
        <w:br/>
      </w:r>
    </w:p>
    <w:p w:rsidR="00424C26" w:rsidRPr="003C29B5" w:rsidRDefault="00424C26" w:rsidP="00C72C8A">
      <w:pPr>
        <w:pStyle w:val="a6"/>
        <w:shd w:val="clear" w:color="auto" w:fill="FFFFFF"/>
        <w:spacing w:before="0" w:beforeAutospacing="0" w:after="0" w:afterAutospacing="0" w:line="330" w:lineRule="atLeast"/>
        <w:jc w:val="right"/>
        <w:rPr>
          <w:b/>
          <w:sz w:val="28"/>
          <w:szCs w:val="28"/>
        </w:rPr>
      </w:pPr>
      <w:r w:rsidRPr="003C29B5">
        <w:rPr>
          <w:rStyle w:val="a9"/>
          <w:b w:val="0"/>
          <w:iCs/>
          <w:sz w:val="28"/>
          <w:szCs w:val="28"/>
        </w:rPr>
        <w:t>"Мама - первое слово,</w:t>
      </w:r>
    </w:p>
    <w:p w:rsidR="00424C26" w:rsidRPr="003C29B5" w:rsidRDefault="00424C26" w:rsidP="00C72C8A">
      <w:pPr>
        <w:pStyle w:val="a6"/>
        <w:shd w:val="clear" w:color="auto" w:fill="FFFFFF"/>
        <w:spacing w:before="0" w:beforeAutospacing="0" w:after="0" w:afterAutospacing="0" w:line="330" w:lineRule="atLeast"/>
        <w:jc w:val="right"/>
        <w:rPr>
          <w:b/>
          <w:sz w:val="28"/>
          <w:szCs w:val="28"/>
        </w:rPr>
      </w:pPr>
      <w:r w:rsidRPr="003C29B5">
        <w:rPr>
          <w:rStyle w:val="a9"/>
          <w:b w:val="0"/>
          <w:iCs/>
          <w:sz w:val="28"/>
          <w:szCs w:val="28"/>
        </w:rPr>
        <w:t>Главное слово в каждой судьбе</w:t>
      </w:r>
    </w:p>
    <w:p w:rsidR="00424C26" w:rsidRPr="003C29B5" w:rsidRDefault="00424C26" w:rsidP="00C72C8A">
      <w:pPr>
        <w:pStyle w:val="a6"/>
        <w:shd w:val="clear" w:color="auto" w:fill="FFFFFF"/>
        <w:spacing w:before="0" w:beforeAutospacing="0" w:after="0" w:afterAutospacing="0" w:line="330" w:lineRule="atLeast"/>
        <w:jc w:val="right"/>
        <w:rPr>
          <w:b/>
          <w:sz w:val="28"/>
          <w:szCs w:val="28"/>
        </w:rPr>
      </w:pPr>
      <w:r w:rsidRPr="003C29B5">
        <w:rPr>
          <w:rStyle w:val="a9"/>
          <w:b w:val="0"/>
          <w:iCs/>
          <w:sz w:val="28"/>
          <w:szCs w:val="28"/>
        </w:rPr>
        <w:t>Мама жизнь подарила</w:t>
      </w:r>
    </w:p>
    <w:p w:rsidR="00424C26" w:rsidRPr="003C29B5" w:rsidRDefault="00424C26" w:rsidP="00C72C8A">
      <w:pPr>
        <w:pStyle w:val="a6"/>
        <w:shd w:val="clear" w:color="auto" w:fill="FFFFFF"/>
        <w:spacing w:before="0" w:beforeAutospacing="0" w:after="0" w:afterAutospacing="0" w:line="330" w:lineRule="atLeast"/>
        <w:jc w:val="right"/>
        <w:rPr>
          <w:b/>
          <w:sz w:val="28"/>
          <w:szCs w:val="28"/>
        </w:rPr>
      </w:pPr>
      <w:r w:rsidRPr="003C29B5">
        <w:rPr>
          <w:rStyle w:val="a9"/>
          <w:b w:val="0"/>
          <w:iCs/>
          <w:sz w:val="28"/>
          <w:szCs w:val="28"/>
        </w:rPr>
        <w:t>Мир подарила мне и тебе"</w:t>
      </w:r>
    </w:p>
    <w:p w:rsidR="00424C26" w:rsidRPr="003C29B5" w:rsidRDefault="00424C26" w:rsidP="00C72C8A">
      <w:pPr>
        <w:pStyle w:val="a6"/>
        <w:shd w:val="clear" w:color="auto" w:fill="FFFFFF"/>
        <w:spacing w:before="0" w:beforeAutospacing="0" w:after="0" w:afterAutospacing="0" w:line="330" w:lineRule="atLeast"/>
        <w:jc w:val="right"/>
        <w:rPr>
          <w:b/>
          <w:sz w:val="28"/>
          <w:szCs w:val="28"/>
        </w:rPr>
      </w:pPr>
      <w:r w:rsidRPr="003C29B5">
        <w:rPr>
          <w:rStyle w:val="a9"/>
          <w:b w:val="0"/>
          <w:sz w:val="28"/>
          <w:szCs w:val="28"/>
        </w:rPr>
        <w:t>                                           (Юрий Энтин)</w:t>
      </w:r>
    </w:p>
    <w:p w:rsidR="00666C11" w:rsidRPr="00666C11" w:rsidRDefault="00666C11" w:rsidP="003C29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66C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Есть у нас замечательный праздник в календаре – День матери, а значит, есть ещё один повод поздравить наших мам, поблагодарить их за доброту и ласку, нежно обнять и поцеловать.  </w:t>
      </w:r>
    </w:p>
    <w:p w:rsidR="00666C11" w:rsidRPr="00666C11" w:rsidRDefault="00666C11" w:rsidP="003C29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3C29B5">
        <w:rPr>
          <w:rFonts w:ascii="Times New Roman" w:hAnsi="Times New Roman" w:cs="Times New Roman"/>
          <w:sz w:val="28"/>
          <w:szCs w:val="28"/>
        </w:rPr>
        <w:t>С 20 по 24 ноября  в нашем детском саду проходила тематическая неделя «Моя мама лучшая на свете».</w:t>
      </w:r>
    </w:p>
    <w:p w:rsidR="00666C11" w:rsidRPr="00666C11" w:rsidRDefault="00666C11" w:rsidP="003C29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66C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под руководством воспитателей уже за неделю до этого праздника стали готовиться к этому замечательному дню. Педагоги проводили с детьми беседы о близком и дорогом человеке — маме, читали художественные произведения про маму. Дети разучивали замечательные песни и стихи, танцевали, рисовали портреты любимых мамочек и готовили им подарки.</w:t>
      </w:r>
    </w:p>
    <w:p w:rsidR="00EE48A5" w:rsidRPr="003C29B5" w:rsidRDefault="00440D0C" w:rsidP="003C29B5">
      <w:pPr>
        <w:pStyle w:val="a6"/>
        <w:shd w:val="clear" w:color="auto" w:fill="FFFFFF"/>
        <w:spacing w:before="75" w:beforeAutospacing="0" w:after="75" w:afterAutospacing="0"/>
        <w:jc w:val="both"/>
        <w:rPr>
          <w:color w:val="211E1E"/>
          <w:sz w:val="28"/>
          <w:szCs w:val="28"/>
        </w:rPr>
      </w:pPr>
      <w:r w:rsidRPr="003C29B5">
        <w:rPr>
          <w:color w:val="211E1E"/>
          <w:sz w:val="28"/>
          <w:szCs w:val="28"/>
        </w:rPr>
        <w:t>.</w:t>
      </w:r>
    </w:p>
    <w:p w:rsidR="00D077B8" w:rsidRDefault="00D077B8" w:rsidP="003C29B5">
      <w:pPr>
        <w:pStyle w:val="a6"/>
        <w:shd w:val="clear" w:color="auto" w:fill="FFFFFF"/>
        <w:spacing w:before="75" w:beforeAutospacing="0" w:after="75" w:afterAutospacing="0"/>
        <w:jc w:val="both"/>
        <w:rPr>
          <w:color w:val="211E1E"/>
          <w:sz w:val="28"/>
          <w:szCs w:val="28"/>
        </w:rPr>
      </w:pPr>
      <w:r w:rsidRPr="003C29B5">
        <w:rPr>
          <w:noProof/>
          <w:color w:val="211E1E"/>
          <w:sz w:val="28"/>
          <w:szCs w:val="28"/>
        </w:rPr>
        <w:drawing>
          <wp:inline distT="0" distB="0" distL="0" distR="0">
            <wp:extent cx="5322794" cy="4343400"/>
            <wp:effectExtent l="19050" t="0" r="0" b="0"/>
            <wp:docPr id="2" name="Рисунок 4" descr="C:\Users\ars\Downloads\IMG_20231205_18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MG_20231205_1804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794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B34" w:rsidRDefault="00067B34" w:rsidP="003C29B5">
      <w:pPr>
        <w:pStyle w:val="a6"/>
        <w:shd w:val="clear" w:color="auto" w:fill="FFFFFF"/>
        <w:spacing w:before="75" w:beforeAutospacing="0" w:after="75" w:afterAutospacing="0"/>
        <w:jc w:val="both"/>
        <w:rPr>
          <w:color w:val="211E1E"/>
          <w:sz w:val="28"/>
          <w:szCs w:val="28"/>
        </w:rPr>
      </w:pPr>
      <w:r>
        <w:rPr>
          <w:noProof/>
          <w:color w:val="211E1E"/>
          <w:sz w:val="28"/>
          <w:szCs w:val="28"/>
        </w:rPr>
        <w:lastRenderedPageBreak/>
        <w:drawing>
          <wp:inline distT="0" distB="0" distL="0" distR="0">
            <wp:extent cx="5940425" cy="3912327"/>
            <wp:effectExtent l="19050" t="0" r="3175" b="0"/>
            <wp:docPr id="9" name="Рисунок 5" descr="C:\Users\ars\Downloads\IMG_20231206_104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_20231206_1042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2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B34" w:rsidRDefault="00067B34" w:rsidP="00C72C8A">
      <w:pPr>
        <w:pStyle w:val="a6"/>
        <w:shd w:val="clear" w:color="auto" w:fill="FFFFFF"/>
        <w:spacing w:before="75" w:beforeAutospacing="0" w:after="75" w:afterAutospacing="0"/>
        <w:jc w:val="center"/>
        <w:rPr>
          <w:color w:val="211E1E"/>
          <w:sz w:val="28"/>
          <w:szCs w:val="28"/>
        </w:rPr>
      </w:pPr>
      <w:r>
        <w:rPr>
          <w:noProof/>
          <w:color w:val="211E1E"/>
          <w:sz w:val="28"/>
          <w:szCs w:val="28"/>
        </w:rPr>
        <w:drawing>
          <wp:inline distT="0" distB="0" distL="0" distR="0">
            <wp:extent cx="5095875" cy="5133622"/>
            <wp:effectExtent l="19050" t="0" r="0" b="0"/>
            <wp:docPr id="14" name="Рисунок 6" descr="C:\Users\ars\Downloads\IMG_20231206_104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_20231206_1042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198" cy="5135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B34" w:rsidRDefault="00067B34" w:rsidP="00C72C8A">
      <w:pPr>
        <w:pStyle w:val="a6"/>
        <w:shd w:val="clear" w:color="auto" w:fill="FFFFFF"/>
        <w:spacing w:before="75" w:beforeAutospacing="0" w:after="75" w:afterAutospacing="0"/>
        <w:rPr>
          <w:color w:val="211E1E"/>
          <w:sz w:val="28"/>
          <w:szCs w:val="28"/>
        </w:rPr>
      </w:pPr>
      <w:r>
        <w:rPr>
          <w:noProof/>
          <w:color w:val="211E1E"/>
          <w:sz w:val="28"/>
          <w:szCs w:val="28"/>
        </w:rPr>
        <w:lastRenderedPageBreak/>
        <w:drawing>
          <wp:inline distT="0" distB="0" distL="0" distR="0">
            <wp:extent cx="2930858" cy="3908439"/>
            <wp:effectExtent l="19050" t="0" r="2842" b="0"/>
            <wp:docPr id="15" name="Рисунок 7" descr="C:\Users\ars\Downloads\IMG_20231206_10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s\Downloads\IMG_20231206_1041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330" cy="3909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C8A" w:rsidRPr="003C29B5">
        <w:rPr>
          <w:noProof/>
          <w:sz w:val="28"/>
          <w:szCs w:val="28"/>
          <w:bdr w:val="none" w:sz="0" w:space="0" w:color="auto" w:frame="1"/>
        </w:rPr>
        <w:drawing>
          <wp:inline distT="0" distB="0" distL="0" distR="0">
            <wp:extent cx="2928938" cy="3905250"/>
            <wp:effectExtent l="19050" t="0" r="4762" b="0"/>
            <wp:docPr id="17" name="Рисунок 18" descr="C:\Users\ars\Downloads\IMG-d3b323d213ead24aeafff213a9250ac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rs\Downloads\IMG-d3b323d213ead24aeafff213a9250acc-V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938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E49" w:rsidRPr="003C29B5" w:rsidRDefault="00C13E49" w:rsidP="00C72C8A">
      <w:pPr>
        <w:pStyle w:val="a6"/>
        <w:shd w:val="clear" w:color="auto" w:fill="FFFFFF"/>
        <w:spacing w:before="75" w:beforeAutospacing="0" w:after="75" w:afterAutospacing="0"/>
        <w:rPr>
          <w:color w:val="211E1E"/>
          <w:sz w:val="28"/>
          <w:szCs w:val="28"/>
        </w:rPr>
      </w:pPr>
    </w:p>
    <w:p w:rsidR="00C72C8A" w:rsidRDefault="00666C11" w:rsidP="003C29B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9B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24 ноября в детском саду прошло праздничное развлечение </w:t>
      </w:r>
      <w:r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>«Как я помогаю маме»</w:t>
      </w:r>
      <w:r w:rsidRPr="003C29B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которое мы посвятили самым добрым, самым чутким, самым нежным, заботливым, трудолюбивым и, конечно же, самым красивым - нашим мамам.</w:t>
      </w:r>
      <w:r w:rsidR="00CE6AAF"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Мероприятие проходило в формате игры и состояло из нескольких конкурсов, эстафет и викторин. </w:t>
      </w:r>
      <w:r w:rsidR="00440D0C"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прошло </w:t>
      </w:r>
      <w:r w:rsidR="003C29B5"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интересно, </w:t>
      </w:r>
      <w:r w:rsidR="008F3013">
        <w:rPr>
          <w:rFonts w:ascii="Times New Roman" w:hAnsi="Times New Roman" w:cs="Times New Roman"/>
          <w:sz w:val="28"/>
          <w:szCs w:val="28"/>
          <w:shd w:val="clear" w:color="auto" w:fill="FFFFFF"/>
        </w:rPr>
        <w:t>ярко</w:t>
      </w:r>
      <w:r w:rsidR="00C7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D077B8"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</w:t>
      </w:r>
      <w:r w:rsidR="00073A5A"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F3013">
        <w:rPr>
          <w:rFonts w:ascii="Arial" w:hAnsi="Arial" w:cs="Arial"/>
          <w:shd w:val="clear" w:color="auto" w:fill="FFFFFF"/>
        </w:rPr>
        <w:t>!</w:t>
      </w:r>
    </w:p>
    <w:p w:rsidR="00C15EDB" w:rsidRDefault="003C29B5" w:rsidP="00C72C8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9B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67B3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448175" cy="3515630"/>
            <wp:effectExtent l="19050" t="0" r="9525" b="0"/>
            <wp:docPr id="7" name="Рисунок 4" descr="C:\Users\ars\Downloads\IMG_20231206_10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MG_20231206_1043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317" cy="352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B34" w:rsidRDefault="00067B34" w:rsidP="004A062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037353" cy="4086225"/>
            <wp:effectExtent l="19050" t="0" r="0" b="0"/>
            <wp:docPr id="6" name="Рисунок 3" descr="C:\Users\ars\Downloads\IMG_20231206_10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ownloads\IMG_20231206_1044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99" cy="409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B34" w:rsidRDefault="00067B34" w:rsidP="004A062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91479" cy="4924425"/>
            <wp:effectExtent l="19050" t="0" r="4471" b="0"/>
            <wp:docPr id="3" name="Рисунок 1" descr="C:\Users\ars\Downloads\IMG_20231206_104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_20231206_1044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275" cy="493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C8A" w:rsidRDefault="00C72C8A" w:rsidP="004A062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2C8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638799" cy="4229100"/>
            <wp:effectExtent l="19050" t="0" r="1" b="0"/>
            <wp:docPr id="20" name="Рисунок 38" descr="C:\Users\ars\Downloads\IMG_20231124_1038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rs\Downloads\IMG_20231124_103822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288" cy="423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B34" w:rsidRPr="003C29B5" w:rsidRDefault="00C72C8A" w:rsidP="004A062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2C8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00699" cy="4200525"/>
            <wp:effectExtent l="19050" t="0" r="1" b="0"/>
            <wp:docPr id="18" name="Рисунок 5" descr="C:\Users\ars\Downloads\IMG_20231124_103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_20231124_1037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47" cy="4201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B1C" w:rsidRPr="003C29B5" w:rsidRDefault="00D25B1C" w:rsidP="003C29B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29B5" w:rsidRPr="003C29B5" w:rsidRDefault="003C29B5" w:rsidP="003C29B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9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Была оформлена выставка «Наши мамы лучше всех!» </w:t>
      </w:r>
      <w:r w:rsidRPr="003C29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Трогательным моментом стало вручение красочных поздравительных подарков, сделанных детьми, в которые они вложили всю свою любовь.</w:t>
      </w:r>
    </w:p>
    <w:p w:rsidR="003C29B5" w:rsidRDefault="003C29B5" w:rsidP="004A062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9B5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104905" cy="3514725"/>
            <wp:effectExtent l="19050" t="0" r="495" b="0"/>
            <wp:docPr id="16" name="Рисунок 6" descr="C:\Users\ars\Downloads\IMG_20231205_1806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_20231205_180638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305" cy="35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D03" w:rsidRDefault="00D7134C" w:rsidP="005D0D0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0C7265" w:rsidRP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>официальной группе нашего детского сада в Вконтакте (https://vk.com/solynkaolenenok) прошел онлайн-флэшмоб</w:t>
      </w:r>
      <w:r w:rsidR="005D0D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7265" w:rsidRP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#</w:t>
      </w:r>
      <w:r w:rsid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Поздравим_маму</w:t>
      </w:r>
      <w:r w:rsidR="000C7265" w:rsidRP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котором воспитанники </w:t>
      </w:r>
      <w:r w:rsid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5D0D03">
        <w:rPr>
          <w:rFonts w:ascii="Times New Roman" w:hAnsi="Times New Roman" w:cs="Times New Roman"/>
          <w:sz w:val="28"/>
          <w:szCs w:val="28"/>
          <w:shd w:val="clear" w:color="auto" w:fill="FFFFFF"/>
        </w:rPr>
        <w:t>ассказывали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стихи о маме. Также </w:t>
      </w:r>
      <w:r w:rsid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>было опубликовано</w:t>
      </w:r>
      <w:r w:rsidR="005D0D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видеопоздравление от воспитателей и «Песня о маме» от </w:t>
      </w:r>
      <w:r w:rsidR="005D0D03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="000C72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0" w:name="_GoBack"/>
    </w:p>
    <w:p w:rsidR="000C7265" w:rsidRDefault="000C7265" w:rsidP="005D0D03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08608" cy="3019425"/>
            <wp:effectExtent l="133350" t="76200" r="110792" b="85725"/>
            <wp:docPr id="1" name="Рисунок 1" descr="C:\Users\Таня\Desktop\для группы в вк\День матери2023\Новая папка (3)\День матери флэшмо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для группы в вк\День матери2023\Новая папка (3)\День матери флэшмоб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863" cy="30197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0C7265" w:rsidRDefault="000C7265" w:rsidP="005D0D03">
      <w:pPr>
        <w:jc w:val="center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819650" cy="4248150"/>
            <wp:effectExtent l="114300" t="114300" r="95250" b="133350"/>
            <wp:docPr id="5" name="Рисунок 5" descr="C:\Users\Таня\Desktop\для группы в вк\День матери2023\Новая папка (3)\День матери.Песня о мам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для группы в вк\День матери2023\Новая папка (3)\День матери.Песня о маме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4248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C7265" w:rsidRDefault="000C7265" w:rsidP="005D0D03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857750" cy="4133850"/>
            <wp:effectExtent l="114300" t="114300" r="95250" b="133350"/>
            <wp:docPr id="4" name="Рисунок 4" descr="C:\Users\Таня\Desktop\для группы в вк\День матери2023\Новая папка (3)\День матери.видеопоздрав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для группы в вк\День матери2023\Новая папка (3)\День матери.видеопоздравление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133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C29B5" w:rsidRDefault="00C15EDB" w:rsidP="003C29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29B5">
        <w:rPr>
          <w:rFonts w:ascii="Times New Roman" w:hAnsi="Times New Roman" w:cs="Times New Roman"/>
          <w:sz w:val="28"/>
          <w:szCs w:val="28"/>
        </w:rPr>
        <w:lastRenderedPageBreak/>
        <w:t>26 ноября воспитанники старшей группы «Непоседы» приняли участие в праздничном концерте в Солянско</w:t>
      </w:r>
      <w:r w:rsidR="00D72CB0" w:rsidRPr="003C29B5">
        <w:rPr>
          <w:rFonts w:ascii="Times New Roman" w:hAnsi="Times New Roman" w:cs="Times New Roman"/>
          <w:sz w:val="28"/>
          <w:szCs w:val="28"/>
        </w:rPr>
        <w:t>м сельском клубе, где рассказали</w:t>
      </w:r>
      <w:r w:rsidRPr="003C29B5">
        <w:rPr>
          <w:rFonts w:ascii="Times New Roman" w:hAnsi="Times New Roman" w:cs="Times New Roman"/>
          <w:sz w:val="28"/>
          <w:szCs w:val="28"/>
        </w:rPr>
        <w:t xml:space="preserve"> стихи и исполнили песню «</w:t>
      </w:r>
      <w:r w:rsidR="00424C26" w:rsidRPr="003C29B5">
        <w:rPr>
          <w:rFonts w:ascii="Times New Roman" w:hAnsi="Times New Roman" w:cs="Times New Roman"/>
          <w:sz w:val="28"/>
          <w:szCs w:val="28"/>
        </w:rPr>
        <w:t>Мамочка милая, мама моя»</w:t>
      </w:r>
      <w:r w:rsidR="00437EEA" w:rsidRPr="003C29B5">
        <w:rPr>
          <w:rFonts w:ascii="Times New Roman" w:hAnsi="Times New Roman" w:cs="Times New Roman"/>
          <w:sz w:val="28"/>
          <w:szCs w:val="28"/>
        </w:rPr>
        <w:t>.</w:t>
      </w:r>
    </w:p>
    <w:p w:rsidR="00C13E49" w:rsidRPr="003C29B5" w:rsidRDefault="00C13E49" w:rsidP="003C29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391A" w:rsidRDefault="00D25B1C" w:rsidP="004A062A">
      <w:pPr>
        <w:pStyle w:val="a3"/>
        <w:spacing w:line="276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25B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1240" cy="2733675"/>
            <wp:effectExtent l="19050" t="0" r="0" b="0"/>
            <wp:docPr id="12" name="Рисунок 10" descr="C:\Users\ars\Downloads\IMG_20231205_18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rs\Downloads\IMG_20231205_18081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24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36A" w:rsidRPr="003C29B5" w:rsidRDefault="0032336A" w:rsidP="0032336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66C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Празднование Дня матери в детском саду стало уже доброй традицией.</w:t>
      </w:r>
      <w:r w:rsidRPr="00666C11">
        <w:rPr>
          <w:rFonts w:ascii="Times New Roman" w:eastAsia="Times New Roman" w:hAnsi="Times New Roman" w:cs="Times New Roman"/>
          <w:color w:val="222220"/>
          <w:sz w:val="32"/>
          <w:szCs w:val="32"/>
          <w:bdr w:val="none" w:sz="0" w:space="0" w:color="auto" w:frame="1"/>
          <w:lang w:eastAsia="ru-RU"/>
        </w:rPr>
        <w:t> </w:t>
      </w:r>
      <w:r w:rsidRPr="00666C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Это праздник, к которому никт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не может остаться равнодушным.</w:t>
      </w:r>
    </w:p>
    <w:p w:rsidR="00C13E49" w:rsidRDefault="00C13E49" w:rsidP="008F3013">
      <w:pPr>
        <w:pStyle w:val="a3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A062A" w:rsidRPr="008F3013" w:rsidRDefault="004A062A" w:rsidP="008F3013">
      <w:pPr>
        <w:pStyle w:val="a3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F3013">
        <w:rPr>
          <w:rFonts w:ascii="Times New Roman" w:hAnsi="Times New Roman" w:cs="Times New Roman"/>
          <w:sz w:val="28"/>
          <w:szCs w:val="28"/>
        </w:rPr>
        <w:t>Материал подготовила Задубина Марина Анатольевна, воспитатель.</w:t>
      </w:r>
    </w:p>
    <w:sectPr w:rsidR="004A062A" w:rsidRPr="008F3013" w:rsidSect="004B6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642" w:rsidRDefault="00043642" w:rsidP="001E7E59">
      <w:pPr>
        <w:spacing w:after="0" w:line="240" w:lineRule="auto"/>
      </w:pPr>
      <w:r>
        <w:separator/>
      </w:r>
    </w:p>
  </w:endnote>
  <w:endnote w:type="continuationSeparator" w:id="1">
    <w:p w:rsidR="00043642" w:rsidRDefault="00043642" w:rsidP="001E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642" w:rsidRDefault="00043642" w:rsidP="001E7E59">
      <w:pPr>
        <w:spacing w:after="0" w:line="240" w:lineRule="auto"/>
      </w:pPr>
      <w:r>
        <w:separator/>
      </w:r>
    </w:p>
  </w:footnote>
  <w:footnote w:type="continuationSeparator" w:id="1">
    <w:p w:rsidR="00043642" w:rsidRDefault="00043642" w:rsidP="001E7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0C6C"/>
    <w:rsid w:val="00043642"/>
    <w:rsid w:val="00067B34"/>
    <w:rsid w:val="000712EB"/>
    <w:rsid w:val="00073A5A"/>
    <w:rsid w:val="000906EA"/>
    <w:rsid w:val="000C7265"/>
    <w:rsid w:val="001300B5"/>
    <w:rsid w:val="001941D7"/>
    <w:rsid w:val="001E7E59"/>
    <w:rsid w:val="00247919"/>
    <w:rsid w:val="002F0A21"/>
    <w:rsid w:val="0032336A"/>
    <w:rsid w:val="00366633"/>
    <w:rsid w:val="003B0DD2"/>
    <w:rsid w:val="003B61B9"/>
    <w:rsid w:val="003C29B5"/>
    <w:rsid w:val="003D2734"/>
    <w:rsid w:val="003F30F9"/>
    <w:rsid w:val="00416163"/>
    <w:rsid w:val="00424C26"/>
    <w:rsid w:val="00437EEA"/>
    <w:rsid w:val="00440D0C"/>
    <w:rsid w:val="004A062A"/>
    <w:rsid w:val="004A4DCE"/>
    <w:rsid w:val="004B6CF7"/>
    <w:rsid w:val="004C7208"/>
    <w:rsid w:val="00556414"/>
    <w:rsid w:val="0059610D"/>
    <w:rsid w:val="005C0D7A"/>
    <w:rsid w:val="005C7827"/>
    <w:rsid w:val="005D0D03"/>
    <w:rsid w:val="005E14A6"/>
    <w:rsid w:val="005E2AFF"/>
    <w:rsid w:val="00666C11"/>
    <w:rsid w:val="007B6242"/>
    <w:rsid w:val="007C3FA5"/>
    <w:rsid w:val="00804C8F"/>
    <w:rsid w:val="00814793"/>
    <w:rsid w:val="008468EE"/>
    <w:rsid w:val="00897A1A"/>
    <w:rsid w:val="008A4E0C"/>
    <w:rsid w:val="008E1E5E"/>
    <w:rsid w:val="008F3013"/>
    <w:rsid w:val="00901EEE"/>
    <w:rsid w:val="00912471"/>
    <w:rsid w:val="00960771"/>
    <w:rsid w:val="00961E2E"/>
    <w:rsid w:val="009A21DA"/>
    <w:rsid w:val="009D0E2E"/>
    <w:rsid w:val="00A110A7"/>
    <w:rsid w:val="00A3330B"/>
    <w:rsid w:val="00A60A60"/>
    <w:rsid w:val="00A66349"/>
    <w:rsid w:val="00AA734D"/>
    <w:rsid w:val="00AD0F95"/>
    <w:rsid w:val="00B7391A"/>
    <w:rsid w:val="00B74E9E"/>
    <w:rsid w:val="00B81CA5"/>
    <w:rsid w:val="00B973FD"/>
    <w:rsid w:val="00C13E49"/>
    <w:rsid w:val="00C15EDB"/>
    <w:rsid w:val="00C50C6C"/>
    <w:rsid w:val="00C53014"/>
    <w:rsid w:val="00C55F15"/>
    <w:rsid w:val="00C72C8A"/>
    <w:rsid w:val="00C80F41"/>
    <w:rsid w:val="00CE6AAF"/>
    <w:rsid w:val="00D077B8"/>
    <w:rsid w:val="00D25B1C"/>
    <w:rsid w:val="00D7134C"/>
    <w:rsid w:val="00D72CB0"/>
    <w:rsid w:val="00E75C14"/>
    <w:rsid w:val="00EE48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14"/>
  </w:style>
  <w:style w:type="paragraph" w:styleId="2">
    <w:name w:val="heading 2"/>
    <w:basedOn w:val="a"/>
    <w:link w:val="20"/>
    <w:uiPriority w:val="9"/>
    <w:qFormat/>
    <w:rsid w:val="00C55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4DC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4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1D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5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55F1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5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Дата1"/>
    <w:basedOn w:val="a"/>
    <w:rsid w:val="00C5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7391A"/>
    <w:rPr>
      <w:i/>
      <w:iCs/>
    </w:rPr>
  </w:style>
  <w:style w:type="character" w:styleId="a9">
    <w:name w:val="Strong"/>
    <w:basedOn w:val="a0"/>
    <w:uiPriority w:val="22"/>
    <w:qFormat/>
    <w:rsid w:val="00424C26"/>
    <w:rPr>
      <w:b/>
      <w:bCs/>
    </w:rPr>
  </w:style>
  <w:style w:type="paragraph" w:customStyle="1" w:styleId="textbody">
    <w:name w:val="textbody"/>
    <w:basedOn w:val="a"/>
    <w:rsid w:val="00247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E7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E7E59"/>
  </w:style>
  <w:style w:type="paragraph" w:styleId="ac">
    <w:name w:val="footer"/>
    <w:basedOn w:val="a"/>
    <w:link w:val="ad"/>
    <w:uiPriority w:val="99"/>
    <w:semiHidden/>
    <w:unhideWhenUsed/>
    <w:rsid w:val="001E7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E7E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772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7;&#1090;&#1072;&#1090;&#1100;&#1103;%20&#1085;&#1072;%20&#1089;&#1072;&#1081;&#109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Статья на сайт</Template>
  <TotalTime>284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ars</cp:lastModifiedBy>
  <cp:revision>31</cp:revision>
  <dcterms:created xsi:type="dcterms:W3CDTF">2017-12-30T21:34:00Z</dcterms:created>
  <dcterms:modified xsi:type="dcterms:W3CDTF">2023-12-07T07:44:00Z</dcterms:modified>
</cp:coreProperties>
</file>